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2C8" w:rsidRDefault="00BE42C8" w:rsidP="00702A13">
      <w:pPr>
        <w:pStyle w:val="ConsPlusTitle"/>
        <w:widowControl/>
        <w:jc w:val="center"/>
      </w:pPr>
      <w:r>
        <w:t>ГРАФИК</w:t>
      </w:r>
    </w:p>
    <w:p w:rsidR="00BE42C8" w:rsidRDefault="00BE42C8" w:rsidP="00702A13">
      <w:pPr>
        <w:pStyle w:val="ConsPlusTitle"/>
        <w:widowControl/>
        <w:jc w:val="center"/>
      </w:pPr>
      <w:r>
        <w:t xml:space="preserve">ЛИЧНОГО ПРИЕМА ГРАЖДАН </w:t>
      </w:r>
    </w:p>
    <w:p w:rsidR="00BE42C8" w:rsidRDefault="00BE42C8" w:rsidP="00702A13">
      <w:pPr>
        <w:pStyle w:val="ConsPlusTitle"/>
        <w:widowControl/>
        <w:jc w:val="center"/>
      </w:pPr>
      <w:r>
        <w:t>В АДМИНИСТРАЦИИ БАКЧАРСКОГО РАЙОНА</w:t>
      </w:r>
    </w:p>
    <w:p w:rsidR="00BE42C8" w:rsidRDefault="00BE42C8" w:rsidP="00702A13">
      <w:pPr>
        <w:autoSpaceDE w:val="0"/>
        <w:autoSpaceDN w:val="0"/>
        <w:adjustRightInd w:val="0"/>
        <w:jc w:val="center"/>
      </w:pPr>
    </w:p>
    <w:tbl>
      <w:tblPr>
        <w:tblW w:w="9845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09"/>
        <w:gridCol w:w="2185"/>
        <w:gridCol w:w="3170"/>
        <w:gridCol w:w="1895"/>
        <w:gridCol w:w="1886"/>
      </w:tblGrid>
      <w:tr w:rsidR="00BE42C8" w:rsidTr="00702A13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приема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 приема</w:t>
            </w:r>
          </w:p>
        </w:tc>
      </w:tr>
      <w:tr w:rsidR="00BE42C8" w:rsidTr="00702A13">
        <w:trPr>
          <w:cantSplit/>
          <w:trHeight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 w:rsidP="00702A13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Ревера Сергей Петрович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Бакчарского района         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Бакчар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 № 308 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E42C8" w:rsidTr="00702A13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 w:rsidP="00702A13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Харин Вадим Сергеевич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района, начальник финансового отдела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Бакчар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318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E42C8" w:rsidTr="00702A13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 w:rsidP="00702A13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Рузайкин Евгений Васильевич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по социальным вопросам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Бакчар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BE42C8" w:rsidRDefault="00BE42C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314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E42C8" w:rsidTr="00702A13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 w:rsidP="00702A13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Чемерзова Татьяна Юрьевна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– управляющий делами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Бакчар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213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E42C8" w:rsidTr="00702A13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 w:rsidP="00702A13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Боенкина Елена Алексеевна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с.Бакчар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BE42C8" w:rsidRDefault="00BE42C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217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E42C8" w:rsidTr="00702A13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 w:rsidP="00702A13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Зелинский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Евгений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жизнеобеспечению и имущественных отношений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с.Бакчар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210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E42C8" w:rsidTr="00702A13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 w:rsidP="00702A13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Федорова Елена Викторовна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Начальник отдела культуры, туризма, молодежной политики и спорта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Бакчар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BE42C8" w:rsidRDefault="00BE42C8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311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E42C8" w:rsidTr="00702A13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 w:rsidP="00702A13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Харченко Антон Алексеевич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Начальник отдела опеки и попечительства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с.Бакчар 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53</w:t>
            </w:r>
          </w:p>
          <w:p w:rsidR="00BE42C8" w:rsidRDefault="00BE42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223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E42C8" w:rsidRDefault="00BE42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</w:tbl>
    <w:p w:rsidR="00BE42C8" w:rsidRDefault="00BE42C8" w:rsidP="00702A13">
      <w:pPr>
        <w:autoSpaceDE w:val="0"/>
        <w:autoSpaceDN w:val="0"/>
        <w:adjustRightInd w:val="0"/>
        <w:jc w:val="both"/>
      </w:pPr>
    </w:p>
    <w:p w:rsidR="00BE42C8" w:rsidRDefault="00BE42C8"/>
    <w:sectPr w:rsidR="00BE42C8" w:rsidSect="00944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E2323"/>
    <w:multiLevelType w:val="hybridMultilevel"/>
    <w:tmpl w:val="AB74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2A13"/>
    <w:rsid w:val="0001257D"/>
    <w:rsid w:val="002A1E70"/>
    <w:rsid w:val="00582CD4"/>
    <w:rsid w:val="005C2F6C"/>
    <w:rsid w:val="0069481C"/>
    <w:rsid w:val="006F2E8F"/>
    <w:rsid w:val="00702A13"/>
    <w:rsid w:val="008C2009"/>
    <w:rsid w:val="00944DC4"/>
    <w:rsid w:val="00BE42C8"/>
    <w:rsid w:val="00D513D1"/>
    <w:rsid w:val="00DE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A13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02A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702A1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194</Words>
  <Characters>1110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subject/>
  <dc:creator>Ирина Рудакова</dc:creator>
  <cp:keywords/>
  <dc:description/>
  <cp:lastModifiedBy>Татьяна</cp:lastModifiedBy>
  <cp:revision>4</cp:revision>
  <cp:lastPrinted>2025-11-14T09:15:00Z</cp:lastPrinted>
  <dcterms:created xsi:type="dcterms:W3CDTF">2025-11-07T03:34:00Z</dcterms:created>
  <dcterms:modified xsi:type="dcterms:W3CDTF">2025-11-14T09:15:00Z</dcterms:modified>
</cp:coreProperties>
</file>